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0E44B64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A51C1B">
        <w:rPr>
          <w:rFonts w:ascii="Garamond" w:hAnsi="Garamond"/>
          <w:u w:val="single"/>
        </w:rPr>
        <w:t>03.11.2025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362E67">
        <w:rPr>
          <w:rFonts w:ascii="Garamond" w:hAnsi="Garamond"/>
          <w:b/>
          <w:bCs/>
          <w:u w:val="single"/>
        </w:rPr>
        <w:t>7</w:t>
      </w:r>
      <w:r w:rsidR="00A51C1B">
        <w:rPr>
          <w:rFonts w:ascii="Garamond" w:hAnsi="Garamond"/>
          <w:b/>
          <w:bCs/>
          <w:u w:val="single"/>
        </w:rPr>
        <w:t>3</w:t>
      </w:r>
      <w:r w:rsidR="00ED16DF">
        <w:rPr>
          <w:rFonts w:ascii="Garamond" w:hAnsi="Garamond"/>
          <w:b/>
          <w:bCs/>
          <w:u w:val="single"/>
        </w:rPr>
        <w:t>4</w:t>
      </w:r>
      <w:r w:rsidR="00AB7730">
        <w:rPr>
          <w:rFonts w:ascii="Garamond" w:hAnsi="Garamond"/>
          <w:b/>
          <w:bCs/>
          <w:u w:val="single"/>
        </w:rPr>
        <w:t xml:space="preserve"> </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7BB4AC64" w14:textId="276FBE2F" w:rsidR="00D42659" w:rsidRDefault="00D42659" w:rsidP="00364CD7">
      <w:pPr>
        <w:spacing w:after="0"/>
        <w:jc w:val="both"/>
        <w:rPr>
          <w:noProof/>
        </w:rPr>
      </w:pPr>
    </w:p>
    <w:p w14:paraId="3131FA8F" w14:textId="70ABB879" w:rsidR="00141019" w:rsidRPr="00BA163D" w:rsidRDefault="00ED16DF" w:rsidP="00364CD7">
      <w:pPr>
        <w:spacing w:after="0"/>
        <w:jc w:val="both"/>
        <w:rPr>
          <w:rFonts w:ascii="Garamond" w:eastAsia="Times New Roman" w:hAnsi="Garamond"/>
          <w:lang w:eastAsia="sl-SI"/>
        </w:rPr>
      </w:pPr>
      <w:r>
        <w:rPr>
          <w:noProof/>
        </w:rPr>
        <w:drawing>
          <wp:inline distT="0" distB="0" distL="0" distR="0" wp14:anchorId="06D0DF44" wp14:editId="7A3EEBF0">
            <wp:extent cx="5760720" cy="2358390"/>
            <wp:effectExtent l="0" t="0" r="0" b="3810"/>
            <wp:docPr id="1843787872"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3787872" name="Slika 1" descr="Slika, ki vsebuje besede besedilo, posnetek zaslona, pisava, številka&#10;&#10;Vsebina, ustvarjena z UI, morda ni pravilna."/>
                    <pic:cNvPicPr/>
                  </pic:nvPicPr>
                  <pic:blipFill>
                    <a:blip r:embed="rId13"/>
                    <a:stretch>
                      <a:fillRect/>
                    </a:stretch>
                  </pic:blipFill>
                  <pic:spPr>
                    <a:xfrm>
                      <a:off x="0" y="0"/>
                      <a:ext cx="5760720" cy="2358390"/>
                    </a:xfrm>
                    <a:prstGeom prst="rect">
                      <a:avLst/>
                    </a:prstGeom>
                  </pic:spPr>
                </pic:pic>
              </a:graphicData>
            </a:graphic>
          </wp:inline>
        </w:drawing>
      </w:r>
    </w:p>
    <w:p w14:paraId="76915379" w14:textId="47B41A71" w:rsidR="00AB4253" w:rsidRDefault="00AB4253" w:rsidP="006F0373">
      <w:pPr>
        <w:spacing w:after="0"/>
        <w:jc w:val="both"/>
        <w:rPr>
          <w:noProof/>
        </w:rPr>
      </w:pP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5E6A1FA3"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362E67">
        <w:rPr>
          <w:rFonts w:ascii="Garamond" w:eastAsia="Times New Roman" w:hAnsi="Garamond"/>
          <w:b/>
          <w:bCs/>
          <w:lang w:eastAsia="sl-SI"/>
        </w:rPr>
        <w:t>7</w:t>
      </w:r>
      <w:r w:rsidR="00A51C1B">
        <w:rPr>
          <w:rFonts w:ascii="Garamond" w:eastAsia="Times New Roman" w:hAnsi="Garamond"/>
          <w:b/>
          <w:bCs/>
          <w:lang w:eastAsia="sl-SI"/>
        </w:rPr>
        <w:t>3</w:t>
      </w:r>
      <w:r w:rsidR="00ED16DF">
        <w:rPr>
          <w:rFonts w:ascii="Garamond" w:eastAsia="Times New Roman" w:hAnsi="Garamond"/>
          <w:b/>
          <w:bCs/>
          <w:lang w:eastAsia="sl-SI"/>
        </w:rPr>
        <w:t>4</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FD03AF">
        <w:rPr>
          <w:rFonts w:ascii="Garamond" w:eastAsia="Times New Roman" w:hAnsi="Garamond"/>
          <w:lang w:eastAsia="sl-SI"/>
        </w:rPr>
        <w:t xml:space="preserve"> </w:t>
      </w:r>
      <w:r w:rsidR="00ED16DF">
        <w:rPr>
          <w:rFonts w:ascii="Garamond" w:eastAsia="Times New Roman" w:hAnsi="Garamond"/>
          <w:lang w:eastAsia="sl-SI"/>
        </w:rPr>
        <w:t xml:space="preserve">amoksicilin in zaviralec laktamaz beta </w:t>
      </w:r>
      <w:r w:rsidR="00D20C90">
        <w:rPr>
          <w:rFonts w:ascii="Garamond" w:eastAsia="Times New Roman" w:hAnsi="Garamond"/>
          <w:lang w:eastAsia="sl-SI"/>
        </w:rPr>
        <w:t xml:space="preserve">ATC </w:t>
      </w:r>
      <w:r w:rsidR="00ED16DF">
        <w:rPr>
          <w:rFonts w:ascii="Garamond" w:eastAsia="Times New Roman" w:hAnsi="Garamond"/>
          <w:lang w:eastAsia="sl-SI"/>
        </w:rPr>
        <w:t>J01CR02</w:t>
      </w:r>
      <w:r w:rsidR="00F660E8">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A51C1B">
        <w:rPr>
          <w:rFonts w:ascii="Garamond" w:eastAsia="Times New Roman" w:hAnsi="Garamond"/>
          <w:lang w:eastAsia="sl-SI"/>
        </w:rPr>
        <w:t>0</w:t>
      </w:r>
      <w:r w:rsidR="00ED16DF">
        <w:rPr>
          <w:rFonts w:ascii="Garamond" w:eastAsia="Times New Roman" w:hAnsi="Garamond"/>
          <w:lang w:eastAsia="sl-SI"/>
        </w:rPr>
        <w:t>5</w:t>
      </w:r>
      <w:r w:rsidR="00141019">
        <w:rPr>
          <w:rFonts w:ascii="Garamond" w:eastAsia="Times New Roman" w:hAnsi="Garamond"/>
          <w:lang w:eastAsia="sl-SI"/>
        </w:rPr>
        <w:t>.</w:t>
      </w:r>
      <w:r w:rsidR="00570CFA">
        <w:rPr>
          <w:rFonts w:ascii="Garamond" w:eastAsia="Times New Roman" w:hAnsi="Garamond"/>
          <w:lang w:eastAsia="sl-SI"/>
        </w:rPr>
        <w:t>1</w:t>
      </w:r>
      <w:r w:rsidR="00A51C1B">
        <w:rPr>
          <w:rFonts w:ascii="Garamond" w:eastAsia="Times New Roman" w:hAnsi="Garamond"/>
          <w:lang w:eastAsia="sl-SI"/>
        </w:rPr>
        <w:t>1</w:t>
      </w:r>
      <w:r w:rsidR="002938E5">
        <w:rPr>
          <w:rFonts w:ascii="Garamond" w:eastAsia="Times New Roman" w:hAnsi="Garamond"/>
          <w:lang w:eastAsia="sl-SI"/>
        </w:rPr>
        <w:t>.2025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8C0C31">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EF2A84" w14:textId="77777777" w:rsidR="00CB20FF" w:rsidRDefault="00CB20FF" w:rsidP="00E5569B">
      <w:pPr>
        <w:spacing w:after="0"/>
      </w:pPr>
      <w:r>
        <w:separator/>
      </w:r>
    </w:p>
  </w:endnote>
  <w:endnote w:type="continuationSeparator" w:id="0">
    <w:p w14:paraId="3028DAC2" w14:textId="77777777" w:rsidR="00CB20FF" w:rsidRDefault="00CB20FF"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91592" w14:textId="77777777" w:rsidR="00CB20FF" w:rsidRDefault="00CB20FF" w:rsidP="00E5569B">
      <w:pPr>
        <w:spacing w:after="0"/>
      </w:pPr>
      <w:r>
        <w:separator/>
      </w:r>
    </w:p>
  </w:footnote>
  <w:footnote w:type="continuationSeparator" w:id="0">
    <w:p w14:paraId="0FC8457A" w14:textId="77777777" w:rsidR="00CB20FF" w:rsidRDefault="00CB20FF"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768E"/>
    <w:rsid w:val="000161D6"/>
    <w:rsid w:val="000201BF"/>
    <w:rsid w:val="00020F08"/>
    <w:rsid w:val="00021FCF"/>
    <w:rsid w:val="000277DA"/>
    <w:rsid w:val="00042DE3"/>
    <w:rsid w:val="00050338"/>
    <w:rsid w:val="00053656"/>
    <w:rsid w:val="00053D42"/>
    <w:rsid w:val="00057468"/>
    <w:rsid w:val="0006220D"/>
    <w:rsid w:val="0006701F"/>
    <w:rsid w:val="000929B6"/>
    <w:rsid w:val="00094396"/>
    <w:rsid w:val="0009493E"/>
    <w:rsid w:val="0009725C"/>
    <w:rsid w:val="000A2E7A"/>
    <w:rsid w:val="000A4BFA"/>
    <w:rsid w:val="000A5BA8"/>
    <w:rsid w:val="000B2942"/>
    <w:rsid w:val="000B69F0"/>
    <w:rsid w:val="000C2B80"/>
    <w:rsid w:val="000C5102"/>
    <w:rsid w:val="000C6EF4"/>
    <w:rsid w:val="000D02F2"/>
    <w:rsid w:val="000E1464"/>
    <w:rsid w:val="000E282B"/>
    <w:rsid w:val="000E6D6F"/>
    <w:rsid w:val="000E7B08"/>
    <w:rsid w:val="000F083B"/>
    <w:rsid w:val="000F2E12"/>
    <w:rsid w:val="000F5C95"/>
    <w:rsid w:val="00102887"/>
    <w:rsid w:val="00104034"/>
    <w:rsid w:val="00104C78"/>
    <w:rsid w:val="00105E1C"/>
    <w:rsid w:val="001111EE"/>
    <w:rsid w:val="00111C9A"/>
    <w:rsid w:val="00113F35"/>
    <w:rsid w:val="0011560C"/>
    <w:rsid w:val="0011590A"/>
    <w:rsid w:val="001160BE"/>
    <w:rsid w:val="00121884"/>
    <w:rsid w:val="00121A45"/>
    <w:rsid w:val="00122F07"/>
    <w:rsid w:val="00123458"/>
    <w:rsid w:val="00125E7E"/>
    <w:rsid w:val="00127C12"/>
    <w:rsid w:val="00131530"/>
    <w:rsid w:val="0013452A"/>
    <w:rsid w:val="00141019"/>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B0C63"/>
    <w:rsid w:val="001B1354"/>
    <w:rsid w:val="001B6133"/>
    <w:rsid w:val="001C5406"/>
    <w:rsid w:val="001C7A2F"/>
    <w:rsid w:val="001D1030"/>
    <w:rsid w:val="001D50D3"/>
    <w:rsid w:val="001E2D4A"/>
    <w:rsid w:val="001E347A"/>
    <w:rsid w:val="001E6EA7"/>
    <w:rsid w:val="001F0297"/>
    <w:rsid w:val="001F200D"/>
    <w:rsid w:val="001F2EAD"/>
    <w:rsid w:val="001F4A2F"/>
    <w:rsid w:val="001F672B"/>
    <w:rsid w:val="001F747A"/>
    <w:rsid w:val="00200183"/>
    <w:rsid w:val="002076E9"/>
    <w:rsid w:val="0021002D"/>
    <w:rsid w:val="00210183"/>
    <w:rsid w:val="00210920"/>
    <w:rsid w:val="00212232"/>
    <w:rsid w:val="00212728"/>
    <w:rsid w:val="0022197C"/>
    <w:rsid w:val="002235AE"/>
    <w:rsid w:val="002306DE"/>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78"/>
    <w:rsid w:val="002A2F6D"/>
    <w:rsid w:val="002B0FC4"/>
    <w:rsid w:val="002B24A7"/>
    <w:rsid w:val="002B43CD"/>
    <w:rsid w:val="002B5803"/>
    <w:rsid w:val="002B5C15"/>
    <w:rsid w:val="002B7989"/>
    <w:rsid w:val="002B7FE9"/>
    <w:rsid w:val="002D31C7"/>
    <w:rsid w:val="002E4163"/>
    <w:rsid w:val="002F1DD9"/>
    <w:rsid w:val="003019FF"/>
    <w:rsid w:val="00302C6D"/>
    <w:rsid w:val="003059AE"/>
    <w:rsid w:val="0030650C"/>
    <w:rsid w:val="00322294"/>
    <w:rsid w:val="0032436D"/>
    <w:rsid w:val="00325E8A"/>
    <w:rsid w:val="00326A8B"/>
    <w:rsid w:val="003276CD"/>
    <w:rsid w:val="0033695F"/>
    <w:rsid w:val="00337E6F"/>
    <w:rsid w:val="00342AC1"/>
    <w:rsid w:val="003453C3"/>
    <w:rsid w:val="00351BC1"/>
    <w:rsid w:val="00353059"/>
    <w:rsid w:val="00355430"/>
    <w:rsid w:val="003569CA"/>
    <w:rsid w:val="00360452"/>
    <w:rsid w:val="00360F64"/>
    <w:rsid w:val="00362E67"/>
    <w:rsid w:val="00364CD7"/>
    <w:rsid w:val="0036513E"/>
    <w:rsid w:val="00365378"/>
    <w:rsid w:val="003677A1"/>
    <w:rsid w:val="0037342C"/>
    <w:rsid w:val="00377541"/>
    <w:rsid w:val="0038552A"/>
    <w:rsid w:val="00390AF4"/>
    <w:rsid w:val="00390D28"/>
    <w:rsid w:val="003A4585"/>
    <w:rsid w:val="003A4C1D"/>
    <w:rsid w:val="003A5F3E"/>
    <w:rsid w:val="003B02F8"/>
    <w:rsid w:val="003B63EA"/>
    <w:rsid w:val="003C1542"/>
    <w:rsid w:val="003D10F0"/>
    <w:rsid w:val="003D45CD"/>
    <w:rsid w:val="003D4F24"/>
    <w:rsid w:val="003D7B74"/>
    <w:rsid w:val="003E5BE8"/>
    <w:rsid w:val="003F1F48"/>
    <w:rsid w:val="003F6B64"/>
    <w:rsid w:val="0040096E"/>
    <w:rsid w:val="00405B5C"/>
    <w:rsid w:val="00407588"/>
    <w:rsid w:val="0041263F"/>
    <w:rsid w:val="00413977"/>
    <w:rsid w:val="00416642"/>
    <w:rsid w:val="00420239"/>
    <w:rsid w:val="00424870"/>
    <w:rsid w:val="004306D7"/>
    <w:rsid w:val="00431FA3"/>
    <w:rsid w:val="00435883"/>
    <w:rsid w:val="004446EE"/>
    <w:rsid w:val="00444FE6"/>
    <w:rsid w:val="004522AF"/>
    <w:rsid w:val="0046040B"/>
    <w:rsid w:val="0046420A"/>
    <w:rsid w:val="004735C0"/>
    <w:rsid w:val="004777A7"/>
    <w:rsid w:val="00486194"/>
    <w:rsid w:val="00494ACA"/>
    <w:rsid w:val="004A00AA"/>
    <w:rsid w:val="004B4D1E"/>
    <w:rsid w:val="004B70E6"/>
    <w:rsid w:val="004C176A"/>
    <w:rsid w:val="004C20BC"/>
    <w:rsid w:val="004C20EA"/>
    <w:rsid w:val="004C2FD3"/>
    <w:rsid w:val="004C55BE"/>
    <w:rsid w:val="004C5E1B"/>
    <w:rsid w:val="004D645A"/>
    <w:rsid w:val="004D750A"/>
    <w:rsid w:val="004E32A4"/>
    <w:rsid w:val="004E5D50"/>
    <w:rsid w:val="004F424C"/>
    <w:rsid w:val="004F73CD"/>
    <w:rsid w:val="005010CA"/>
    <w:rsid w:val="0050509E"/>
    <w:rsid w:val="00505A22"/>
    <w:rsid w:val="0050765E"/>
    <w:rsid w:val="00510448"/>
    <w:rsid w:val="005126C3"/>
    <w:rsid w:val="00512CD6"/>
    <w:rsid w:val="005149C8"/>
    <w:rsid w:val="005168B6"/>
    <w:rsid w:val="0052012F"/>
    <w:rsid w:val="00520F09"/>
    <w:rsid w:val="00532BA4"/>
    <w:rsid w:val="00533857"/>
    <w:rsid w:val="0053483C"/>
    <w:rsid w:val="00544CE9"/>
    <w:rsid w:val="00552186"/>
    <w:rsid w:val="00560281"/>
    <w:rsid w:val="005640D3"/>
    <w:rsid w:val="005646B9"/>
    <w:rsid w:val="00564A11"/>
    <w:rsid w:val="005651D3"/>
    <w:rsid w:val="00566540"/>
    <w:rsid w:val="00570CFA"/>
    <w:rsid w:val="005731D4"/>
    <w:rsid w:val="005755C8"/>
    <w:rsid w:val="005770DE"/>
    <w:rsid w:val="00585873"/>
    <w:rsid w:val="00593ECD"/>
    <w:rsid w:val="0059471E"/>
    <w:rsid w:val="005950BB"/>
    <w:rsid w:val="00597CB5"/>
    <w:rsid w:val="005A2EEE"/>
    <w:rsid w:val="005A2F22"/>
    <w:rsid w:val="005B0B23"/>
    <w:rsid w:val="005C7ECE"/>
    <w:rsid w:val="005D01C0"/>
    <w:rsid w:val="005E325A"/>
    <w:rsid w:val="005F0CC8"/>
    <w:rsid w:val="005F12DC"/>
    <w:rsid w:val="005F2E12"/>
    <w:rsid w:val="005F4C4F"/>
    <w:rsid w:val="0060435C"/>
    <w:rsid w:val="00605450"/>
    <w:rsid w:val="00605F29"/>
    <w:rsid w:val="006145F9"/>
    <w:rsid w:val="00620F59"/>
    <w:rsid w:val="006251BF"/>
    <w:rsid w:val="00627B1F"/>
    <w:rsid w:val="00632DDD"/>
    <w:rsid w:val="006409D2"/>
    <w:rsid w:val="00641957"/>
    <w:rsid w:val="00644E63"/>
    <w:rsid w:val="00646F37"/>
    <w:rsid w:val="00657885"/>
    <w:rsid w:val="00670282"/>
    <w:rsid w:val="00677B79"/>
    <w:rsid w:val="006828F3"/>
    <w:rsid w:val="00691AF3"/>
    <w:rsid w:val="00696B28"/>
    <w:rsid w:val="006B160D"/>
    <w:rsid w:val="006B2513"/>
    <w:rsid w:val="006B479B"/>
    <w:rsid w:val="006B4B3F"/>
    <w:rsid w:val="006D796D"/>
    <w:rsid w:val="006E2702"/>
    <w:rsid w:val="006E2D59"/>
    <w:rsid w:val="006E322B"/>
    <w:rsid w:val="006E67E4"/>
    <w:rsid w:val="006E7203"/>
    <w:rsid w:val="006F0373"/>
    <w:rsid w:val="006F6F4F"/>
    <w:rsid w:val="00703E66"/>
    <w:rsid w:val="0070795A"/>
    <w:rsid w:val="00710760"/>
    <w:rsid w:val="0071329E"/>
    <w:rsid w:val="00721EC9"/>
    <w:rsid w:val="00727068"/>
    <w:rsid w:val="00727676"/>
    <w:rsid w:val="00731421"/>
    <w:rsid w:val="00735E8B"/>
    <w:rsid w:val="007470C7"/>
    <w:rsid w:val="0075207B"/>
    <w:rsid w:val="00752A6A"/>
    <w:rsid w:val="00753179"/>
    <w:rsid w:val="00762B4C"/>
    <w:rsid w:val="00764158"/>
    <w:rsid w:val="00764C98"/>
    <w:rsid w:val="007651C4"/>
    <w:rsid w:val="00777BA8"/>
    <w:rsid w:val="00783176"/>
    <w:rsid w:val="007837E3"/>
    <w:rsid w:val="00784A3A"/>
    <w:rsid w:val="0078593D"/>
    <w:rsid w:val="00793EF0"/>
    <w:rsid w:val="00794A99"/>
    <w:rsid w:val="007A44BD"/>
    <w:rsid w:val="007A44D9"/>
    <w:rsid w:val="007A63A9"/>
    <w:rsid w:val="007B6BD7"/>
    <w:rsid w:val="007C12E2"/>
    <w:rsid w:val="007C252D"/>
    <w:rsid w:val="007E2E05"/>
    <w:rsid w:val="007E76CD"/>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7161F"/>
    <w:rsid w:val="008730E3"/>
    <w:rsid w:val="00880F3F"/>
    <w:rsid w:val="00881F6B"/>
    <w:rsid w:val="00882A93"/>
    <w:rsid w:val="00890C3E"/>
    <w:rsid w:val="008B09CD"/>
    <w:rsid w:val="008B5D5B"/>
    <w:rsid w:val="008B659D"/>
    <w:rsid w:val="008B71BA"/>
    <w:rsid w:val="008B71DD"/>
    <w:rsid w:val="008C0B5F"/>
    <w:rsid w:val="008C0C31"/>
    <w:rsid w:val="008C5605"/>
    <w:rsid w:val="008C64D1"/>
    <w:rsid w:val="008C6C53"/>
    <w:rsid w:val="008D3F8A"/>
    <w:rsid w:val="008D59ED"/>
    <w:rsid w:val="008D6B17"/>
    <w:rsid w:val="008E4F11"/>
    <w:rsid w:val="008F05E2"/>
    <w:rsid w:val="008F4033"/>
    <w:rsid w:val="008F490D"/>
    <w:rsid w:val="009035BA"/>
    <w:rsid w:val="00904DF0"/>
    <w:rsid w:val="00923279"/>
    <w:rsid w:val="00926876"/>
    <w:rsid w:val="0093674F"/>
    <w:rsid w:val="0094102C"/>
    <w:rsid w:val="009463E6"/>
    <w:rsid w:val="009464F6"/>
    <w:rsid w:val="009534CF"/>
    <w:rsid w:val="00953789"/>
    <w:rsid w:val="009561B9"/>
    <w:rsid w:val="00961820"/>
    <w:rsid w:val="00967C92"/>
    <w:rsid w:val="009700CF"/>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C4A4E"/>
    <w:rsid w:val="009C5CB6"/>
    <w:rsid w:val="009D123A"/>
    <w:rsid w:val="009D2287"/>
    <w:rsid w:val="009D3BDB"/>
    <w:rsid w:val="009D42C4"/>
    <w:rsid w:val="009E159C"/>
    <w:rsid w:val="009E2FB6"/>
    <w:rsid w:val="009E5BF8"/>
    <w:rsid w:val="009F345E"/>
    <w:rsid w:val="009F49CA"/>
    <w:rsid w:val="009F6EBA"/>
    <w:rsid w:val="009F73F7"/>
    <w:rsid w:val="00A005FE"/>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1C1B"/>
    <w:rsid w:val="00A70759"/>
    <w:rsid w:val="00A74D98"/>
    <w:rsid w:val="00A810C4"/>
    <w:rsid w:val="00A8388B"/>
    <w:rsid w:val="00A85D24"/>
    <w:rsid w:val="00A863D0"/>
    <w:rsid w:val="00A90328"/>
    <w:rsid w:val="00A90AE3"/>
    <w:rsid w:val="00A95949"/>
    <w:rsid w:val="00A97032"/>
    <w:rsid w:val="00A9797E"/>
    <w:rsid w:val="00A97FA0"/>
    <w:rsid w:val="00AA3965"/>
    <w:rsid w:val="00AA3FA5"/>
    <w:rsid w:val="00AA5234"/>
    <w:rsid w:val="00AB4253"/>
    <w:rsid w:val="00AB7730"/>
    <w:rsid w:val="00AC1245"/>
    <w:rsid w:val="00AC2C4A"/>
    <w:rsid w:val="00AC4BF5"/>
    <w:rsid w:val="00AC59A0"/>
    <w:rsid w:val="00AD3CDB"/>
    <w:rsid w:val="00AE0D2C"/>
    <w:rsid w:val="00AE15D7"/>
    <w:rsid w:val="00AE1D92"/>
    <w:rsid w:val="00AF16BB"/>
    <w:rsid w:val="00AF1AB8"/>
    <w:rsid w:val="00AF446B"/>
    <w:rsid w:val="00AF5344"/>
    <w:rsid w:val="00AF5ACB"/>
    <w:rsid w:val="00B01412"/>
    <w:rsid w:val="00B04ABB"/>
    <w:rsid w:val="00B15D4A"/>
    <w:rsid w:val="00B21D6E"/>
    <w:rsid w:val="00B24A0F"/>
    <w:rsid w:val="00B25E11"/>
    <w:rsid w:val="00B26545"/>
    <w:rsid w:val="00B274E9"/>
    <w:rsid w:val="00B32F1A"/>
    <w:rsid w:val="00B33F98"/>
    <w:rsid w:val="00B356D8"/>
    <w:rsid w:val="00B41109"/>
    <w:rsid w:val="00B50891"/>
    <w:rsid w:val="00B52DB4"/>
    <w:rsid w:val="00B67822"/>
    <w:rsid w:val="00B73933"/>
    <w:rsid w:val="00B74773"/>
    <w:rsid w:val="00B779BF"/>
    <w:rsid w:val="00B80CFA"/>
    <w:rsid w:val="00B82538"/>
    <w:rsid w:val="00B82CAF"/>
    <w:rsid w:val="00B82D73"/>
    <w:rsid w:val="00B83E05"/>
    <w:rsid w:val="00B855D6"/>
    <w:rsid w:val="00B91DCF"/>
    <w:rsid w:val="00B92022"/>
    <w:rsid w:val="00B9514D"/>
    <w:rsid w:val="00BA163D"/>
    <w:rsid w:val="00BA703F"/>
    <w:rsid w:val="00BB03CB"/>
    <w:rsid w:val="00BB4708"/>
    <w:rsid w:val="00BB6471"/>
    <w:rsid w:val="00BC248F"/>
    <w:rsid w:val="00BC7DDE"/>
    <w:rsid w:val="00BD31CF"/>
    <w:rsid w:val="00BD3BE2"/>
    <w:rsid w:val="00BD6543"/>
    <w:rsid w:val="00BE01DD"/>
    <w:rsid w:val="00BE245F"/>
    <w:rsid w:val="00BF50D9"/>
    <w:rsid w:val="00C031A7"/>
    <w:rsid w:val="00C03E5D"/>
    <w:rsid w:val="00C118D6"/>
    <w:rsid w:val="00C25CC6"/>
    <w:rsid w:val="00C2671B"/>
    <w:rsid w:val="00C3314D"/>
    <w:rsid w:val="00C408FC"/>
    <w:rsid w:val="00C40A8B"/>
    <w:rsid w:val="00C4126F"/>
    <w:rsid w:val="00C42892"/>
    <w:rsid w:val="00C451A2"/>
    <w:rsid w:val="00C45F29"/>
    <w:rsid w:val="00C465F3"/>
    <w:rsid w:val="00C47734"/>
    <w:rsid w:val="00C5343E"/>
    <w:rsid w:val="00C57234"/>
    <w:rsid w:val="00C5787C"/>
    <w:rsid w:val="00C6137F"/>
    <w:rsid w:val="00C646D9"/>
    <w:rsid w:val="00C720BB"/>
    <w:rsid w:val="00C72A86"/>
    <w:rsid w:val="00C83DFB"/>
    <w:rsid w:val="00C91718"/>
    <w:rsid w:val="00C9520D"/>
    <w:rsid w:val="00C966B1"/>
    <w:rsid w:val="00C967E5"/>
    <w:rsid w:val="00C971E1"/>
    <w:rsid w:val="00CA4894"/>
    <w:rsid w:val="00CA71BC"/>
    <w:rsid w:val="00CB20FF"/>
    <w:rsid w:val="00CB3DDB"/>
    <w:rsid w:val="00CB5C6D"/>
    <w:rsid w:val="00CB7871"/>
    <w:rsid w:val="00CC16F5"/>
    <w:rsid w:val="00CC2B7E"/>
    <w:rsid w:val="00CC3508"/>
    <w:rsid w:val="00CD30D3"/>
    <w:rsid w:val="00CD6D4A"/>
    <w:rsid w:val="00CF2235"/>
    <w:rsid w:val="00CF55D8"/>
    <w:rsid w:val="00D00E0B"/>
    <w:rsid w:val="00D05472"/>
    <w:rsid w:val="00D05D72"/>
    <w:rsid w:val="00D13410"/>
    <w:rsid w:val="00D16E05"/>
    <w:rsid w:val="00D17D3B"/>
    <w:rsid w:val="00D20C90"/>
    <w:rsid w:val="00D22522"/>
    <w:rsid w:val="00D22D09"/>
    <w:rsid w:val="00D260A3"/>
    <w:rsid w:val="00D325F4"/>
    <w:rsid w:val="00D3317A"/>
    <w:rsid w:val="00D36829"/>
    <w:rsid w:val="00D37C28"/>
    <w:rsid w:val="00D40C87"/>
    <w:rsid w:val="00D41A31"/>
    <w:rsid w:val="00D42659"/>
    <w:rsid w:val="00D43BEC"/>
    <w:rsid w:val="00D4741C"/>
    <w:rsid w:val="00D506B5"/>
    <w:rsid w:val="00D53EE8"/>
    <w:rsid w:val="00D56C31"/>
    <w:rsid w:val="00D64BF8"/>
    <w:rsid w:val="00D771B3"/>
    <w:rsid w:val="00D85998"/>
    <w:rsid w:val="00D90793"/>
    <w:rsid w:val="00D92D1B"/>
    <w:rsid w:val="00D97034"/>
    <w:rsid w:val="00DA3F25"/>
    <w:rsid w:val="00DB3068"/>
    <w:rsid w:val="00DB6398"/>
    <w:rsid w:val="00DD7F8F"/>
    <w:rsid w:val="00DE54F4"/>
    <w:rsid w:val="00DE5EF7"/>
    <w:rsid w:val="00E00823"/>
    <w:rsid w:val="00E0463F"/>
    <w:rsid w:val="00E0503F"/>
    <w:rsid w:val="00E12D6B"/>
    <w:rsid w:val="00E135F6"/>
    <w:rsid w:val="00E150A5"/>
    <w:rsid w:val="00E150F4"/>
    <w:rsid w:val="00E15B07"/>
    <w:rsid w:val="00E16E68"/>
    <w:rsid w:val="00E20217"/>
    <w:rsid w:val="00E2473E"/>
    <w:rsid w:val="00E30C4A"/>
    <w:rsid w:val="00E4200E"/>
    <w:rsid w:val="00E460B7"/>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1D87"/>
    <w:rsid w:val="00EB6D22"/>
    <w:rsid w:val="00EC0196"/>
    <w:rsid w:val="00EC1D8C"/>
    <w:rsid w:val="00EC2B08"/>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7D5B"/>
    <w:rsid w:val="00F1026B"/>
    <w:rsid w:val="00F12587"/>
    <w:rsid w:val="00F14FF4"/>
    <w:rsid w:val="00F2008E"/>
    <w:rsid w:val="00F22CB1"/>
    <w:rsid w:val="00F30F7F"/>
    <w:rsid w:val="00F31A21"/>
    <w:rsid w:val="00F32FF6"/>
    <w:rsid w:val="00F35BC1"/>
    <w:rsid w:val="00F369FD"/>
    <w:rsid w:val="00F40BDB"/>
    <w:rsid w:val="00F43467"/>
    <w:rsid w:val="00F45687"/>
    <w:rsid w:val="00F52F50"/>
    <w:rsid w:val="00F576C9"/>
    <w:rsid w:val="00F61725"/>
    <w:rsid w:val="00F6606F"/>
    <w:rsid w:val="00F660E8"/>
    <w:rsid w:val="00F6724D"/>
    <w:rsid w:val="00F73232"/>
    <w:rsid w:val="00F73F1D"/>
    <w:rsid w:val="00F87EC9"/>
    <w:rsid w:val="00F90767"/>
    <w:rsid w:val="00F90AD0"/>
    <w:rsid w:val="00F95B73"/>
    <w:rsid w:val="00F9600B"/>
    <w:rsid w:val="00FA20E5"/>
    <w:rsid w:val="00FA259B"/>
    <w:rsid w:val="00FA3F77"/>
    <w:rsid w:val="00FB3F96"/>
    <w:rsid w:val="00FB5296"/>
    <w:rsid w:val="00FB58E0"/>
    <w:rsid w:val="00FB63F1"/>
    <w:rsid w:val="00FB690B"/>
    <w:rsid w:val="00FC102D"/>
    <w:rsid w:val="00FD03AF"/>
    <w:rsid w:val="00FD1D47"/>
    <w:rsid w:val="00FD2B57"/>
    <w:rsid w:val="00FD5226"/>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42DE3"/>
    <w:rsid w:val="00053656"/>
    <w:rsid w:val="000C6EF4"/>
    <w:rsid w:val="000D7A84"/>
    <w:rsid w:val="000F083B"/>
    <w:rsid w:val="00100E9F"/>
    <w:rsid w:val="001045AD"/>
    <w:rsid w:val="00144233"/>
    <w:rsid w:val="001B4DCF"/>
    <w:rsid w:val="001E0AE9"/>
    <w:rsid w:val="00210920"/>
    <w:rsid w:val="0021317E"/>
    <w:rsid w:val="002235AE"/>
    <w:rsid w:val="00261B92"/>
    <w:rsid w:val="00291755"/>
    <w:rsid w:val="00294C40"/>
    <w:rsid w:val="002B7FE9"/>
    <w:rsid w:val="003035AC"/>
    <w:rsid w:val="00307F2E"/>
    <w:rsid w:val="00313F5C"/>
    <w:rsid w:val="00314B56"/>
    <w:rsid w:val="00326A8B"/>
    <w:rsid w:val="00331C7B"/>
    <w:rsid w:val="00377541"/>
    <w:rsid w:val="003B0340"/>
    <w:rsid w:val="003C1542"/>
    <w:rsid w:val="003C3CE3"/>
    <w:rsid w:val="003D10F0"/>
    <w:rsid w:val="003D361F"/>
    <w:rsid w:val="003E5BE8"/>
    <w:rsid w:val="003E7157"/>
    <w:rsid w:val="003F1F48"/>
    <w:rsid w:val="00410D30"/>
    <w:rsid w:val="00454C74"/>
    <w:rsid w:val="00457646"/>
    <w:rsid w:val="004B70E6"/>
    <w:rsid w:val="004C176A"/>
    <w:rsid w:val="004C75B2"/>
    <w:rsid w:val="0050509E"/>
    <w:rsid w:val="0050765E"/>
    <w:rsid w:val="00533857"/>
    <w:rsid w:val="00575F33"/>
    <w:rsid w:val="00590495"/>
    <w:rsid w:val="005950BB"/>
    <w:rsid w:val="005B03B9"/>
    <w:rsid w:val="00605450"/>
    <w:rsid w:val="00632DDD"/>
    <w:rsid w:val="006409D2"/>
    <w:rsid w:val="00670282"/>
    <w:rsid w:val="006934ED"/>
    <w:rsid w:val="00695C97"/>
    <w:rsid w:val="006B2513"/>
    <w:rsid w:val="006C3080"/>
    <w:rsid w:val="006F7061"/>
    <w:rsid w:val="007029F6"/>
    <w:rsid w:val="00734A58"/>
    <w:rsid w:val="007417F1"/>
    <w:rsid w:val="007435ED"/>
    <w:rsid w:val="00764158"/>
    <w:rsid w:val="00764C98"/>
    <w:rsid w:val="007802C9"/>
    <w:rsid w:val="00782ADF"/>
    <w:rsid w:val="00783176"/>
    <w:rsid w:val="007935C0"/>
    <w:rsid w:val="007A44D9"/>
    <w:rsid w:val="007A5405"/>
    <w:rsid w:val="007E0097"/>
    <w:rsid w:val="007E759C"/>
    <w:rsid w:val="007F01B5"/>
    <w:rsid w:val="00805B15"/>
    <w:rsid w:val="00810267"/>
    <w:rsid w:val="00847F44"/>
    <w:rsid w:val="00854302"/>
    <w:rsid w:val="0087073C"/>
    <w:rsid w:val="008938CF"/>
    <w:rsid w:val="008952E3"/>
    <w:rsid w:val="008B09CD"/>
    <w:rsid w:val="008D59ED"/>
    <w:rsid w:val="0093674F"/>
    <w:rsid w:val="00967325"/>
    <w:rsid w:val="00975286"/>
    <w:rsid w:val="00987237"/>
    <w:rsid w:val="009C5302"/>
    <w:rsid w:val="009F6EBA"/>
    <w:rsid w:val="00A22336"/>
    <w:rsid w:val="00A32030"/>
    <w:rsid w:val="00A40654"/>
    <w:rsid w:val="00A70759"/>
    <w:rsid w:val="00A85F46"/>
    <w:rsid w:val="00A9797E"/>
    <w:rsid w:val="00AC2C4A"/>
    <w:rsid w:val="00AD3CDB"/>
    <w:rsid w:val="00AF446B"/>
    <w:rsid w:val="00B25E11"/>
    <w:rsid w:val="00B3254B"/>
    <w:rsid w:val="00B32F1A"/>
    <w:rsid w:val="00B53317"/>
    <w:rsid w:val="00B67A96"/>
    <w:rsid w:val="00B855D6"/>
    <w:rsid w:val="00B91DCF"/>
    <w:rsid w:val="00BD0EF5"/>
    <w:rsid w:val="00BD31CF"/>
    <w:rsid w:val="00BE3070"/>
    <w:rsid w:val="00C031A7"/>
    <w:rsid w:val="00C315A3"/>
    <w:rsid w:val="00C66E24"/>
    <w:rsid w:val="00C720BB"/>
    <w:rsid w:val="00C91D46"/>
    <w:rsid w:val="00C965F1"/>
    <w:rsid w:val="00CA18D5"/>
    <w:rsid w:val="00CB1813"/>
    <w:rsid w:val="00CC16F5"/>
    <w:rsid w:val="00CD30D3"/>
    <w:rsid w:val="00D13410"/>
    <w:rsid w:val="00D17D3B"/>
    <w:rsid w:val="00D22522"/>
    <w:rsid w:val="00D41A31"/>
    <w:rsid w:val="00D43BEC"/>
    <w:rsid w:val="00D56060"/>
    <w:rsid w:val="00D810A1"/>
    <w:rsid w:val="00D94E5C"/>
    <w:rsid w:val="00DE373B"/>
    <w:rsid w:val="00E00823"/>
    <w:rsid w:val="00E0503F"/>
    <w:rsid w:val="00E20217"/>
    <w:rsid w:val="00E444A5"/>
    <w:rsid w:val="00E614AD"/>
    <w:rsid w:val="00E63305"/>
    <w:rsid w:val="00E6457A"/>
    <w:rsid w:val="00E74CB2"/>
    <w:rsid w:val="00E9349F"/>
    <w:rsid w:val="00EC0E15"/>
    <w:rsid w:val="00EF1693"/>
    <w:rsid w:val="00EF7D5B"/>
    <w:rsid w:val="00F03553"/>
    <w:rsid w:val="00F2008E"/>
    <w:rsid w:val="00F252C3"/>
    <w:rsid w:val="00F71CE3"/>
    <w:rsid w:val="00F77274"/>
    <w:rsid w:val="00F85AA2"/>
    <w:rsid w:val="00F90767"/>
    <w:rsid w:val="00F95B73"/>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5</TotalTime>
  <Pages>5</Pages>
  <Words>1417</Words>
  <Characters>8083</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2025-02-26T07:59:00Z</cp:lastPrinted>
  <dcterms:created xsi:type="dcterms:W3CDTF">2025-11-03T12:04:00Z</dcterms:created>
  <dcterms:modified xsi:type="dcterms:W3CDTF">2025-11-03T12:05:00Z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